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pPr w:leftFromText="567" w:horzAnchor="page" w:tblpX="9300" w:tblpYSpec="top"/>
        <w:tblOverlap w:val="never"/>
        <w:tblW w:w="0" w:type="auto"/>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7"/>
      </w:tblGrid>
      <w:tr w:rsidR="00924CED" w14:paraId="4501A034" w14:textId="77777777" w:rsidTr="008D00D0">
        <w:trPr>
          <w:cantSplit/>
          <w:trHeight w:hRule="exact" w:val="851"/>
          <w:tblCellSpacing w:w="0" w:type="dxa"/>
        </w:trPr>
        <w:tc>
          <w:tcPr>
            <w:tcW w:w="1417" w:type="dxa"/>
            <w:shd w:val="clear" w:color="auto" w:fill="auto"/>
            <w:noWrap/>
            <w:vAlign w:val="center"/>
          </w:tcPr>
          <w:p w14:paraId="49AB2044" w14:textId="4C4915A7" w:rsidR="00924CED" w:rsidRDefault="00582E4B" w:rsidP="008D00D0">
            <w:pPr>
              <w:pStyle w:val="Motivationstext"/>
              <w:jc w:val="center"/>
              <w:rPr>
                <w:noProof/>
              </w:rPr>
            </w:pPr>
            <w:r>
              <w:rPr>
                <w:noProof/>
              </w:rPr>
              <w:drawing>
                <wp:inline distT="0" distB="0" distL="0" distR="0" wp14:anchorId="376621E9" wp14:editId="642FCB99">
                  <wp:extent cx="899795" cy="424815"/>
                  <wp:effectExtent l="0" t="0" r="0" b="0"/>
                  <wp:docPr id="4" name="Grafik 4" descr="Ein Bild, das Text, ClipA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Text, ClipArt enthält.&#10;&#10;Automatisch generierte Beschreibu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99795" cy="424815"/>
                          </a:xfrm>
                          <a:prstGeom prst="rect">
                            <a:avLst/>
                          </a:prstGeom>
                        </pic:spPr>
                      </pic:pic>
                    </a:graphicData>
                  </a:graphic>
                </wp:inline>
              </w:drawing>
            </w:r>
          </w:p>
        </w:tc>
      </w:tr>
      <w:tr w:rsidR="008A4CC0" w14:paraId="4383CA50" w14:textId="77777777" w:rsidTr="008D00D0">
        <w:trPr>
          <w:cantSplit/>
          <w:trHeight w:hRule="exact" w:val="113"/>
          <w:tblCellSpacing w:w="0" w:type="dxa"/>
        </w:trPr>
        <w:tc>
          <w:tcPr>
            <w:tcW w:w="1417" w:type="dxa"/>
            <w:shd w:val="clear" w:color="auto" w:fill="auto"/>
            <w:noWrap/>
            <w:vAlign w:val="center"/>
          </w:tcPr>
          <w:p w14:paraId="6A6BC57A" w14:textId="77777777" w:rsidR="008A4CC0" w:rsidRDefault="008A4CC0" w:rsidP="008D00D0">
            <w:pPr>
              <w:pStyle w:val="Motivationstext"/>
              <w:jc w:val="center"/>
              <w:rPr>
                <w:noProof/>
              </w:rPr>
            </w:pPr>
          </w:p>
        </w:tc>
      </w:tr>
      <w:tr w:rsidR="00924CED" w14:paraId="27164D48" w14:textId="77777777" w:rsidTr="008D00D0">
        <w:trPr>
          <w:cantSplit/>
          <w:trHeight w:hRule="exact" w:val="851"/>
          <w:tblCellSpacing w:w="0" w:type="dxa"/>
        </w:trPr>
        <w:tc>
          <w:tcPr>
            <w:tcW w:w="1417" w:type="dxa"/>
            <w:shd w:val="clear" w:color="auto" w:fill="auto"/>
            <w:noWrap/>
            <w:vAlign w:val="center"/>
          </w:tcPr>
          <w:p w14:paraId="31F5359B" w14:textId="77777777" w:rsidR="00E45FAA" w:rsidRDefault="00582E4B" w:rsidP="008D00D0">
            <w:pPr>
              <w:pStyle w:val="Motivationstext"/>
              <w:jc w:val="center"/>
            </w:pPr>
            <w:r>
              <w:rPr>
                <w:noProof/>
              </w:rPr>
              <w:drawing>
                <wp:inline distT="0" distB="0" distL="0" distR="0" wp14:anchorId="20B72E66" wp14:editId="2E7BBBBF">
                  <wp:extent cx="720725" cy="540385"/>
                  <wp:effectExtent l="0" t="0" r="317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0725" cy="540385"/>
                          </a:xfrm>
                          <a:prstGeom prst="rect">
                            <a:avLst/>
                          </a:prstGeom>
                        </pic:spPr>
                      </pic:pic>
                    </a:graphicData>
                  </a:graphic>
                </wp:inline>
              </w:drawing>
            </w:r>
          </w:p>
        </w:tc>
      </w:tr>
      <w:tr w:rsidR="008A4CC0" w14:paraId="0DB30732" w14:textId="77777777" w:rsidTr="008D00D0">
        <w:trPr>
          <w:cantSplit/>
          <w:trHeight w:hRule="exact" w:val="113"/>
          <w:tblCellSpacing w:w="0" w:type="dxa"/>
        </w:trPr>
        <w:tc>
          <w:tcPr>
            <w:tcW w:w="1417" w:type="dxa"/>
            <w:shd w:val="clear" w:color="auto" w:fill="auto"/>
            <w:noWrap/>
            <w:vAlign w:val="center"/>
          </w:tcPr>
          <w:p w14:paraId="1D9F920F" w14:textId="77777777" w:rsidR="008A4CC0" w:rsidRDefault="008A4CC0" w:rsidP="008D00D0">
            <w:pPr>
              <w:pStyle w:val="Motivationstext"/>
              <w:jc w:val="center"/>
              <w:rPr>
                <w:noProof/>
              </w:rPr>
            </w:pPr>
          </w:p>
        </w:tc>
      </w:tr>
      <w:tr w:rsidR="00924CED" w14:paraId="1599C6FB" w14:textId="77777777" w:rsidTr="008D00D0">
        <w:trPr>
          <w:cantSplit/>
          <w:trHeight w:hRule="exact" w:val="851"/>
          <w:tblCellSpacing w:w="0" w:type="dxa"/>
        </w:trPr>
        <w:tc>
          <w:tcPr>
            <w:tcW w:w="1417" w:type="dxa"/>
            <w:shd w:val="clear" w:color="auto" w:fill="auto"/>
            <w:noWrap/>
            <w:vAlign w:val="center"/>
          </w:tcPr>
          <w:p w14:paraId="2827B00E" w14:textId="77777777" w:rsidR="00E45FAA" w:rsidRDefault="00C27717" w:rsidP="008D00D0">
            <w:pPr>
              <w:pStyle w:val="Motivationstext"/>
              <w:jc w:val="center"/>
            </w:pPr>
            <w:r>
              <w:rPr>
                <w:noProof/>
              </w:rPr>
              <w:drawing>
                <wp:inline distT="0" distB="0" distL="0" distR="0" wp14:anchorId="5BDE6D2B" wp14:editId="7F0F0234">
                  <wp:extent cx="720725" cy="540385"/>
                  <wp:effectExtent l="0" t="0" r="3175"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0725" cy="540385"/>
                          </a:xfrm>
                          <a:prstGeom prst="rect">
                            <a:avLst/>
                          </a:prstGeom>
                        </pic:spPr>
                      </pic:pic>
                    </a:graphicData>
                  </a:graphic>
                </wp:inline>
              </w:drawing>
            </w:r>
          </w:p>
        </w:tc>
      </w:tr>
    </w:tbl>
    <w:p w14:paraId="47734002" w14:textId="77777777" w:rsidR="00363010" w:rsidRPr="00E478EC" w:rsidRDefault="00AE2107" w:rsidP="00363010">
      <w:pPr>
        <w:pStyle w:val="TitelVeranstaltung"/>
        <w:rPr>
          <w:rFonts w:cs="Arial"/>
          <w:b w:val="0"/>
          <w:bCs/>
        </w:rPr>
      </w:pPr>
      <w:r>
        <w:rPr>
          <w:noProof/>
        </w:rPr>
        <mc:AlternateContent>
          <mc:Choice Requires="wps">
            <w:drawing>
              <wp:anchor distT="45720" distB="45720" distL="114300" distR="114300" simplePos="0" relativeHeight="251659264" behindDoc="0" locked="0" layoutInCell="1" allowOverlap="1" wp14:anchorId="7DD48131" wp14:editId="5C6D4230">
                <wp:simplePos x="0" y="0"/>
                <wp:positionH relativeFrom="column">
                  <wp:posOffset>3568065</wp:posOffset>
                </wp:positionH>
                <wp:positionV relativeFrom="paragraph">
                  <wp:posOffset>0</wp:posOffset>
                </wp:positionV>
                <wp:extent cx="1242000" cy="1508400"/>
                <wp:effectExtent l="0" t="0" r="15875" b="1587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2000" cy="1508400"/>
                        </a:xfrm>
                        <a:prstGeom prst="rect">
                          <a:avLst/>
                        </a:prstGeom>
                        <a:solidFill>
                          <a:srgbClr val="FFFFFF"/>
                        </a:solidFill>
                        <a:ln w="9525">
                          <a:solidFill>
                            <a:srgbClr val="FF0000"/>
                          </a:solidFill>
                          <a:miter lim="800000"/>
                          <a:headEnd/>
                          <a:tailEnd/>
                        </a:ln>
                      </wps:spPr>
                      <wps:txbx>
                        <w:txbxContent>
                          <w:p w14:paraId="5C38C5A2" w14:textId="77777777" w:rsidR="00AE2107" w:rsidRDefault="00AE2107" w:rsidP="00AE2107">
                            <w:pPr>
                              <w:rPr>
                                <w:color w:val="FF0000"/>
                                <w:sz w:val="16"/>
                                <w:szCs w:val="16"/>
                              </w:rPr>
                            </w:pPr>
                            <w:r w:rsidRPr="00DF196C">
                              <w:rPr>
                                <w:color w:val="FF0000"/>
                                <w:sz w:val="16"/>
                                <w:szCs w:val="16"/>
                              </w:rPr>
                              <w:t>Diese Tabelle kann für Partner-Logos genutzt werden. Zu</w:t>
                            </w:r>
                            <w:r>
                              <w:rPr>
                                <w:color w:val="FF0000"/>
                                <w:sz w:val="16"/>
                                <w:szCs w:val="16"/>
                              </w:rPr>
                              <w:t xml:space="preserve">m Einfügen von Logos in die Zelle klicken und über „Einfügen“ -&gt; „Bilder“ das gewünschte Bild auswählen. </w:t>
                            </w:r>
                          </w:p>
                          <w:p w14:paraId="0902C121" w14:textId="77777777" w:rsidR="00AE2107" w:rsidRDefault="00AE2107" w:rsidP="00AE2107">
                            <w:pPr>
                              <w:rPr>
                                <w:color w:val="FF0000"/>
                                <w:sz w:val="16"/>
                                <w:szCs w:val="16"/>
                              </w:rPr>
                            </w:pPr>
                            <w:r w:rsidRPr="00DF196C">
                              <w:rPr>
                                <w:color w:val="FF0000"/>
                                <w:sz w:val="16"/>
                                <w:szCs w:val="16"/>
                              </w:rPr>
                              <w:t xml:space="preserve">Wenn nicht </w:t>
                            </w:r>
                            <w:r>
                              <w:rPr>
                                <w:color w:val="FF0000"/>
                                <w:sz w:val="16"/>
                                <w:szCs w:val="16"/>
                              </w:rPr>
                              <w:t xml:space="preserve"> </w:t>
                            </w:r>
                            <w:r w:rsidRPr="00DF196C">
                              <w:rPr>
                                <w:color w:val="FF0000"/>
                                <w:sz w:val="16"/>
                                <w:szCs w:val="16"/>
                              </w:rPr>
                              <w:t>benötigt, einfach löschen.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D48131" id="_x0000_t202" coordsize="21600,21600" o:spt="202" path="m,l,21600r21600,l21600,xe">
                <v:stroke joinstyle="miter"/>
                <v:path gradientshapeok="t" o:connecttype="rect"/>
              </v:shapetype>
              <v:shape id="Textfeld 2" o:spid="_x0000_s1026" type="#_x0000_t202" style="position:absolute;margin-left:280.95pt;margin-top:0;width:97.8pt;height:118.75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" strokecolor="red">
                <v:textbox>
                  <w:txbxContent>
                    <w:p w14:paraId="5C38C5A2" w14:textId="77777777" w:rsidR="00AE2107" w:rsidRDefault="00AE2107" w:rsidP="00AE2107">
                      <w:pPr>
                        <w:rPr>
                          <w:color w:val="FF0000"/>
                          <w:sz w:val="16"/>
                          <w:szCs w:val="16"/>
                        </w:rPr>
                      </w:pPr>
                      <w:r w:rsidRPr="00DF196C">
                        <w:rPr>
                          <w:color w:val="FF0000"/>
                          <w:sz w:val="16"/>
                          <w:szCs w:val="16"/>
                        </w:rPr>
                        <w:t>Diese Tabelle kann für Partner-Logos genutzt werden. Zu</w:t>
                      </w:r>
                      <w:r>
                        <w:rPr>
                          <w:color w:val="FF0000"/>
                          <w:sz w:val="16"/>
                          <w:szCs w:val="16"/>
                        </w:rPr>
                        <w:t xml:space="preserve">m Einfügen von Logos in die Zelle klicken und über „Einfügen“ -&gt; „Bilder“ das gewünschte Bild auswählen. </w:t>
                      </w:r>
                    </w:p>
                    <w:p w14:paraId="0902C121" w14:textId="77777777" w:rsidR="00AE2107" w:rsidRDefault="00AE2107" w:rsidP="00AE2107">
                      <w:pPr>
                        <w:rPr>
                          <w:color w:val="FF0000"/>
                          <w:sz w:val="16"/>
                          <w:szCs w:val="16"/>
                        </w:rPr>
                      </w:pPr>
                      <w:r w:rsidRPr="00DF196C">
                        <w:rPr>
                          <w:color w:val="FF0000"/>
                          <w:sz w:val="16"/>
                          <w:szCs w:val="16"/>
                        </w:rPr>
                        <w:t xml:space="preserve">Wenn nicht </w:t>
                      </w:r>
                      <w:r>
                        <w:rPr>
                          <w:color w:val="FF0000"/>
                          <w:sz w:val="16"/>
                          <w:szCs w:val="16"/>
                        </w:rPr>
                        <w:t xml:space="preserve"> </w:t>
                      </w:r>
                      <w:r w:rsidRPr="00DF196C">
                        <w:rPr>
                          <w:color w:val="FF0000"/>
                          <w:sz w:val="16"/>
                          <w:szCs w:val="16"/>
                        </w:rPr>
                        <w:t>benötigt, einfach löschen.</w:t>
                      </w:r>
                    </w:p>
                  </w:txbxContent>
                </v:textbox>
                <w10:wrap type="square"/>
              </v:shape>
            </w:pict>
          </mc:Fallback>
        </mc:AlternateContent>
      </w:r>
      <w:r w:rsidR="00363010" w:rsidRPr="008D00D0">
        <w:t>AG</w:t>
      </w:r>
      <w:r w:rsidR="00363010">
        <w:t xml:space="preserve"> „…“/Innovation Day</w:t>
      </w:r>
      <w:r w:rsidR="00E478EC">
        <w:br/>
      </w:r>
      <w:r w:rsidR="00363010" w:rsidRPr="00E478EC">
        <w:rPr>
          <w:rFonts w:cs="Arial"/>
          <w:b w:val="0"/>
          <w:bCs/>
          <w:sz w:val="32"/>
          <w:szCs w:val="32"/>
        </w:rPr>
        <w:t>„Thema des Tages“</w:t>
      </w:r>
    </w:p>
    <w:p w14:paraId="2B6B68BD" w14:textId="77777777" w:rsidR="00145097" w:rsidRDefault="00145097" w:rsidP="00AC3DD4">
      <w:pPr>
        <w:pStyle w:val="UntertitelVeranstaltung"/>
        <w:jc w:val="right"/>
      </w:pPr>
    </w:p>
    <w:p w14:paraId="529DF699" w14:textId="77777777" w:rsidR="0081416E" w:rsidRPr="008D00D0" w:rsidRDefault="00363010" w:rsidP="00363010">
      <w:pPr>
        <w:pStyle w:val="UntertitelVeranstaltung"/>
        <w:rPr>
          <w:b/>
          <w:bCs/>
          <w:color w:val="333333"/>
        </w:rPr>
      </w:pPr>
      <w:r w:rsidRPr="008D00D0">
        <w:rPr>
          <w:color w:val="333333"/>
        </w:rPr>
        <w:t>am</w:t>
      </w:r>
      <w:r w:rsidR="0081416E" w:rsidRPr="008D00D0">
        <w:rPr>
          <w:color w:val="333333"/>
        </w:rPr>
        <w:t xml:space="preserve"> </w:t>
      </w:r>
      <w:r w:rsidR="0081416E" w:rsidRPr="008D00D0">
        <w:rPr>
          <w:b/>
          <w:bCs/>
          <w:color w:val="333333"/>
        </w:rPr>
        <w:t xml:space="preserve">TT. Monat Jahr </w:t>
      </w:r>
      <w:r w:rsidR="0081416E" w:rsidRPr="008D00D0">
        <w:rPr>
          <w:color w:val="333333"/>
        </w:rPr>
        <w:t>bei</w:t>
      </w:r>
      <w:r w:rsidR="0081416E" w:rsidRPr="008D00D0">
        <w:rPr>
          <w:b/>
          <w:bCs/>
          <w:color w:val="333333"/>
        </w:rPr>
        <w:t xml:space="preserve"> Firma/Institut/online</w:t>
      </w:r>
    </w:p>
    <w:p w14:paraId="110A208E" w14:textId="77777777" w:rsidR="0081416E" w:rsidRPr="008D00D0" w:rsidRDefault="0081416E" w:rsidP="0081416E">
      <w:pPr>
        <w:pStyle w:val="UntertitelVeranstaltung"/>
        <w:rPr>
          <w:color w:val="333333"/>
        </w:rPr>
      </w:pPr>
      <w:r w:rsidRPr="008D00D0">
        <w:rPr>
          <w:color w:val="333333"/>
        </w:rPr>
        <w:t>Adresse:</w:t>
      </w:r>
    </w:p>
    <w:p w14:paraId="4C8F9A50" w14:textId="77777777" w:rsidR="0081416E" w:rsidRPr="008D00D0" w:rsidRDefault="0081416E" w:rsidP="0081416E">
      <w:pPr>
        <w:pStyle w:val="UntertitelVeranstaltung"/>
        <w:rPr>
          <w:color w:val="333333"/>
        </w:rPr>
      </w:pPr>
      <w:r w:rsidRPr="008D00D0">
        <w:rPr>
          <w:color w:val="333333"/>
        </w:rPr>
        <w:t>Moderation: Vorname Name, Firma</w:t>
      </w:r>
      <w:r w:rsidR="00432E96" w:rsidRPr="008D00D0">
        <w:rPr>
          <w:color w:val="333333"/>
        </w:rPr>
        <w:t>,</w:t>
      </w:r>
      <w:r w:rsidRPr="008D00D0">
        <w:rPr>
          <w:color w:val="333333"/>
        </w:rPr>
        <w:t xml:space="preserve"> Leiter AG</w:t>
      </w:r>
    </w:p>
    <w:p w14:paraId="3C1FC7C7" w14:textId="77777777" w:rsidR="0081416E" w:rsidRPr="008D00D0" w:rsidRDefault="0081416E" w:rsidP="00F656F7">
      <w:pPr>
        <w:pStyle w:val="UntertitelVeranstaltung"/>
        <w:tabs>
          <w:tab w:val="left" w:pos="1134"/>
        </w:tabs>
        <w:rPr>
          <w:color w:val="333333"/>
        </w:rPr>
      </w:pPr>
      <w:r w:rsidRPr="008D00D0">
        <w:rPr>
          <w:color w:val="333333"/>
        </w:rPr>
        <w:tab/>
      </w:r>
    </w:p>
    <w:p w14:paraId="2A3FF988" w14:textId="77777777" w:rsidR="0081416E" w:rsidRPr="008D00D0" w:rsidRDefault="0081416E" w:rsidP="0081416E">
      <w:pPr>
        <w:rPr>
          <w:color w:val="333333"/>
        </w:rPr>
      </w:pPr>
    </w:p>
    <w:p w14:paraId="7354A0E2" w14:textId="77777777" w:rsidR="0081416E" w:rsidRPr="008D00D0" w:rsidRDefault="0081416E" w:rsidP="00B72563">
      <w:pPr>
        <w:pStyle w:val="Motivationstext"/>
        <w:jc w:val="both"/>
        <w:rPr>
          <w:color w:val="333333"/>
        </w:rPr>
      </w:pPr>
      <w:r w:rsidRPr="008D00D0">
        <w:rPr>
          <w:color w:val="333333"/>
        </w:rPr>
        <w:t>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w:t>
      </w:r>
    </w:p>
    <w:p w14:paraId="10ACED13" w14:textId="77777777" w:rsidR="0081416E" w:rsidRDefault="0081416E" w:rsidP="0081416E">
      <w:pPr>
        <w:pStyle w:val="Motivationstext"/>
      </w:pPr>
    </w:p>
    <w:tbl>
      <w:tblPr>
        <w:tblStyle w:val="Tabellenraster"/>
        <w:tblW w:w="0" w:type="auto"/>
        <w:tblBorders>
          <w:top w:val="single" w:sz="2" w:space="0" w:color="E0E0E0" w:themeColor="accent5" w:themeTint="33"/>
          <w:left w:val="none" w:sz="0" w:space="0" w:color="auto"/>
          <w:bottom w:val="single" w:sz="2" w:space="0" w:color="E0E0E0" w:themeColor="accent5" w:themeTint="33"/>
          <w:right w:val="none" w:sz="0" w:space="0" w:color="auto"/>
          <w:insideH w:val="single" w:sz="2" w:space="0" w:color="E0E0E0" w:themeColor="accent5" w:themeTint="33"/>
          <w:insideV w:val="none" w:sz="0" w:space="0" w:color="auto"/>
        </w:tblBorders>
        <w:tblLayout w:type="fixed"/>
        <w:tblCellMar>
          <w:top w:w="113" w:type="dxa"/>
          <w:bottom w:w="113" w:type="dxa"/>
        </w:tblCellMar>
        <w:tblLook w:val="04A0" w:firstRow="1" w:lastRow="0" w:firstColumn="1" w:lastColumn="0" w:noHBand="0" w:noVBand="1"/>
      </w:tblPr>
      <w:tblGrid>
        <w:gridCol w:w="993"/>
        <w:gridCol w:w="8640"/>
      </w:tblGrid>
      <w:tr w:rsidR="00E932E1" w14:paraId="0A3B7E62" w14:textId="77777777" w:rsidTr="005569B8">
        <w:tc>
          <w:tcPr>
            <w:tcW w:w="993" w:type="dxa"/>
            <w:shd w:val="clear" w:color="auto" w:fill="002B51" w:themeFill="text1"/>
          </w:tcPr>
          <w:p w14:paraId="550FA5D4" w14:textId="77777777" w:rsidR="00E932E1" w:rsidRPr="00630916" w:rsidRDefault="00E932E1" w:rsidP="00E932E1">
            <w:pPr>
              <w:pStyle w:val="Motivationstext"/>
              <w:jc w:val="center"/>
              <w:rPr>
                <w:b/>
                <w:bCs/>
                <w:color w:val="E0E0E0" w:themeColor="accent5" w:themeTint="33"/>
              </w:rPr>
            </w:pPr>
            <w:r w:rsidRPr="00630916">
              <w:rPr>
                <w:b/>
                <w:bCs/>
                <w:color w:val="E0E0E0" w:themeColor="accent5" w:themeTint="33"/>
              </w:rPr>
              <w:t>Agenda</w:t>
            </w:r>
          </w:p>
        </w:tc>
        <w:tc>
          <w:tcPr>
            <w:tcW w:w="8635" w:type="dxa"/>
            <w:shd w:val="clear" w:color="auto" w:fill="002B51" w:themeFill="text1"/>
          </w:tcPr>
          <w:p w14:paraId="54598B22" w14:textId="77777777" w:rsidR="00E932E1" w:rsidRPr="00630916" w:rsidRDefault="00630916" w:rsidP="0081416E">
            <w:pPr>
              <w:pStyle w:val="Motivationstext"/>
              <w:rPr>
                <w:b/>
                <w:bCs/>
                <w:color w:val="E0E0E0" w:themeColor="accent5" w:themeTint="33"/>
              </w:rPr>
            </w:pPr>
            <w:r w:rsidRPr="00630916">
              <w:rPr>
                <w:b/>
                <w:bCs/>
                <w:color w:val="E0E0E0" w:themeColor="accent5" w:themeTint="33"/>
              </w:rPr>
              <w:t xml:space="preserve">leer / </w:t>
            </w:r>
            <w:r w:rsidR="00BB573C" w:rsidRPr="00630916">
              <w:rPr>
                <w:b/>
                <w:bCs/>
                <w:color w:val="E0E0E0" w:themeColor="accent5" w:themeTint="33"/>
              </w:rPr>
              <w:t>Datum bei zweitägiger Veranstaltung</w:t>
            </w:r>
            <w:r w:rsidR="00C93826">
              <w:rPr>
                <w:b/>
                <w:bCs/>
                <w:color w:val="E0E0E0" w:themeColor="accent5" w:themeTint="33"/>
              </w:rPr>
              <w:t xml:space="preserve"> / für mehrtägiges Event Tabelle </w:t>
            </w:r>
            <w:r w:rsidR="005D1613">
              <w:rPr>
                <w:b/>
                <w:bCs/>
                <w:color w:val="E0E0E0" w:themeColor="accent5" w:themeTint="33"/>
              </w:rPr>
              <w:t>für Folgetage kopieren</w:t>
            </w:r>
          </w:p>
        </w:tc>
      </w:tr>
      <w:tr w:rsidR="0081416E" w14:paraId="559EDD3E" w14:textId="77777777" w:rsidTr="005569B8">
        <w:tc>
          <w:tcPr>
            <w:tcW w:w="988" w:type="dxa"/>
            <w:shd w:val="clear" w:color="auto" w:fill="E0E0E0" w:themeFill="accent5" w:themeFillTint="33"/>
          </w:tcPr>
          <w:p w14:paraId="276C1FB7" w14:textId="77777777" w:rsidR="0081416E" w:rsidRPr="00385773" w:rsidRDefault="00146396" w:rsidP="00145097">
            <w:pPr>
              <w:pStyle w:val="Tabellefett"/>
              <w:jc w:val="center"/>
              <w:rPr>
                <w:color w:val="333333"/>
              </w:rPr>
            </w:pPr>
            <w:r w:rsidRPr="00385773">
              <w:rPr>
                <w:color w:val="333333"/>
              </w:rPr>
              <w:t>xx:xx</w:t>
            </w:r>
          </w:p>
        </w:tc>
        <w:tc>
          <w:tcPr>
            <w:tcW w:w="8640" w:type="dxa"/>
            <w:shd w:val="clear" w:color="auto" w:fill="E0E0E0" w:themeFill="accent5" w:themeFillTint="33"/>
          </w:tcPr>
          <w:p w14:paraId="7A09661A" w14:textId="77777777" w:rsidR="0081416E" w:rsidRPr="00385773" w:rsidRDefault="00146396" w:rsidP="00146396">
            <w:pPr>
              <w:pStyle w:val="Tabellefett"/>
              <w:rPr>
                <w:color w:val="333333"/>
              </w:rPr>
            </w:pPr>
            <w:r w:rsidRPr="00385773">
              <w:rPr>
                <w:color w:val="333333"/>
              </w:rPr>
              <w:t>Begrüßungskaffee</w:t>
            </w:r>
          </w:p>
        </w:tc>
      </w:tr>
      <w:tr w:rsidR="0081416E" w14:paraId="150577E5" w14:textId="77777777" w:rsidTr="005569B8">
        <w:tc>
          <w:tcPr>
            <w:tcW w:w="988" w:type="dxa"/>
          </w:tcPr>
          <w:p w14:paraId="4A9A7FA5" w14:textId="77777777" w:rsidR="0081416E" w:rsidRPr="00385773" w:rsidRDefault="00146396" w:rsidP="00145097">
            <w:pPr>
              <w:pStyle w:val="Motivationstext"/>
              <w:jc w:val="center"/>
              <w:rPr>
                <w:color w:val="333333"/>
              </w:rPr>
            </w:pPr>
            <w:r w:rsidRPr="00385773">
              <w:rPr>
                <w:color w:val="333333"/>
              </w:rPr>
              <w:t>xx:xx</w:t>
            </w:r>
          </w:p>
        </w:tc>
        <w:tc>
          <w:tcPr>
            <w:tcW w:w="8640" w:type="dxa"/>
          </w:tcPr>
          <w:p w14:paraId="241FBAE7" w14:textId="77777777" w:rsidR="0081416E" w:rsidRPr="00385773" w:rsidRDefault="00146396" w:rsidP="00145097">
            <w:pPr>
              <w:pStyle w:val="Tabellefett"/>
              <w:rPr>
                <w:color w:val="333333"/>
              </w:rPr>
            </w:pPr>
            <w:r w:rsidRPr="00385773">
              <w:rPr>
                <w:color w:val="333333"/>
              </w:rPr>
              <w:t>Begrüßung, Aktuelles aus dem CU und Zielstellung des Tages</w:t>
            </w:r>
          </w:p>
          <w:p w14:paraId="70520136" w14:textId="77777777" w:rsidR="00145097" w:rsidRPr="00385773" w:rsidRDefault="00145097" w:rsidP="00DE5F39">
            <w:pPr>
              <w:pStyle w:val="Motivationstext"/>
              <w:rPr>
                <w:color w:val="333333"/>
              </w:rPr>
            </w:pPr>
            <w:r w:rsidRPr="00385773">
              <w:rPr>
                <w:color w:val="333333"/>
              </w:rPr>
              <w:t>Vorname Name, Funktion</w:t>
            </w:r>
          </w:p>
        </w:tc>
      </w:tr>
      <w:tr w:rsidR="0081416E" w14:paraId="3ECBAA46" w14:textId="77777777" w:rsidTr="005569B8">
        <w:tc>
          <w:tcPr>
            <w:tcW w:w="988" w:type="dxa"/>
          </w:tcPr>
          <w:p w14:paraId="0DD548A9" w14:textId="77777777" w:rsidR="0081416E" w:rsidRPr="00385773" w:rsidRDefault="00145097" w:rsidP="00145097">
            <w:pPr>
              <w:pStyle w:val="Motivationstext"/>
              <w:jc w:val="center"/>
              <w:rPr>
                <w:color w:val="333333"/>
              </w:rPr>
            </w:pPr>
            <w:r w:rsidRPr="00385773">
              <w:rPr>
                <w:color w:val="333333"/>
              </w:rPr>
              <w:t>xx:xx</w:t>
            </w:r>
          </w:p>
        </w:tc>
        <w:tc>
          <w:tcPr>
            <w:tcW w:w="8640" w:type="dxa"/>
          </w:tcPr>
          <w:p w14:paraId="4A514546" w14:textId="77777777" w:rsidR="0081416E" w:rsidRPr="00385773" w:rsidRDefault="00145097" w:rsidP="00145097">
            <w:pPr>
              <w:pStyle w:val="Tabellefett"/>
              <w:rPr>
                <w:color w:val="333333"/>
              </w:rPr>
            </w:pPr>
            <w:r w:rsidRPr="00385773">
              <w:rPr>
                <w:color w:val="333333"/>
              </w:rPr>
              <w:t>Vortragstitel/ Programmpunkt</w:t>
            </w:r>
          </w:p>
          <w:p w14:paraId="2ADB6C04" w14:textId="77777777" w:rsidR="00145097" w:rsidRPr="00385773" w:rsidRDefault="00145097" w:rsidP="0081416E">
            <w:pPr>
              <w:pStyle w:val="Motivationstext"/>
              <w:rPr>
                <w:color w:val="333333"/>
              </w:rPr>
            </w:pPr>
            <w:r w:rsidRPr="00385773">
              <w:rPr>
                <w:color w:val="333333"/>
              </w:rPr>
              <w:t>Vorname Name, Firma</w:t>
            </w:r>
          </w:p>
        </w:tc>
      </w:tr>
      <w:tr w:rsidR="0081416E" w14:paraId="32ED3A35" w14:textId="77777777" w:rsidTr="005569B8">
        <w:tc>
          <w:tcPr>
            <w:tcW w:w="988" w:type="dxa"/>
          </w:tcPr>
          <w:p w14:paraId="26500A96" w14:textId="77777777" w:rsidR="0081416E" w:rsidRPr="00385773" w:rsidRDefault="00145097" w:rsidP="00145097">
            <w:pPr>
              <w:pStyle w:val="Motivationstext"/>
              <w:jc w:val="center"/>
              <w:rPr>
                <w:color w:val="333333"/>
              </w:rPr>
            </w:pPr>
            <w:r w:rsidRPr="00385773">
              <w:rPr>
                <w:color w:val="333333"/>
              </w:rPr>
              <w:t>xx:xx</w:t>
            </w:r>
          </w:p>
        </w:tc>
        <w:tc>
          <w:tcPr>
            <w:tcW w:w="8640" w:type="dxa"/>
          </w:tcPr>
          <w:p w14:paraId="67B2D716" w14:textId="77777777" w:rsidR="00145097" w:rsidRPr="00385773" w:rsidRDefault="00145097" w:rsidP="00145097">
            <w:pPr>
              <w:pStyle w:val="Tabellefett"/>
              <w:rPr>
                <w:color w:val="333333"/>
              </w:rPr>
            </w:pPr>
            <w:r w:rsidRPr="00385773">
              <w:rPr>
                <w:color w:val="333333"/>
              </w:rPr>
              <w:t>Vortragstitel/ Programmpunkt</w:t>
            </w:r>
          </w:p>
          <w:p w14:paraId="52F2427B" w14:textId="77777777" w:rsidR="0081416E" w:rsidRPr="00385773" w:rsidRDefault="00145097" w:rsidP="00145097">
            <w:pPr>
              <w:pStyle w:val="Motivationstext"/>
              <w:rPr>
                <w:color w:val="333333"/>
              </w:rPr>
            </w:pPr>
            <w:r w:rsidRPr="00385773">
              <w:rPr>
                <w:color w:val="333333"/>
              </w:rPr>
              <w:t>Vorname Name, Firma</w:t>
            </w:r>
          </w:p>
        </w:tc>
      </w:tr>
      <w:tr w:rsidR="00145097" w14:paraId="5F2371B5" w14:textId="77777777" w:rsidTr="005569B8">
        <w:tc>
          <w:tcPr>
            <w:tcW w:w="988" w:type="dxa"/>
            <w:shd w:val="clear" w:color="auto" w:fill="E0E0E0" w:themeFill="accent5" w:themeFillTint="33"/>
          </w:tcPr>
          <w:p w14:paraId="51DECEB5" w14:textId="77777777" w:rsidR="00145097" w:rsidRPr="00385773" w:rsidRDefault="00145097" w:rsidP="00145097">
            <w:pPr>
              <w:pStyle w:val="Tabellefett"/>
              <w:jc w:val="center"/>
              <w:rPr>
                <w:color w:val="333333"/>
              </w:rPr>
            </w:pPr>
            <w:r w:rsidRPr="00385773">
              <w:rPr>
                <w:color w:val="333333"/>
              </w:rPr>
              <w:t>xx:xx</w:t>
            </w:r>
          </w:p>
        </w:tc>
        <w:tc>
          <w:tcPr>
            <w:tcW w:w="8640" w:type="dxa"/>
            <w:shd w:val="clear" w:color="auto" w:fill="E0E0E0" w:themeFill="accent5" w:themeFillTint="33"/>
          </w:tcPr>
          <w:p w14:paraId="6BACCC38" w14:textId="77777777" w:rsidR="00145097" w:rsidRPr="00385773" w:rsidRDefault="00145097" w:rsidP="00145097">
            <w:pPr>
              <w:pStyle w:val="Tabellefett"/>
              <w:rPr>
                <w:color w:val="333333"/>
              </w:rPr>
            </w:pPr>
            <w:r w:rsidRPr="00385773">
              <w:rPr>
                <w:color w:val="333333"/>
              </w:rPr>
              <w:t>Kaffeepause</w:t>
            </w:r>
          </w:p>
        </w:tc>
      </w:tr>
      <w:tr w:rsidR="0081416E" w14:paraId="6F6E5222" w14:textId="77777777" w:rsidTr="005569B8">
        <w:tc>
          <w:tcPr>
            <w:tcW w:w="988" w:type="dxa"/>
          </w:tcPr>
          <w:p w14:paraId="6DCE2636" w14:textId="77777777" w:rsidR="0081416E" w:rsidRPr="00385773" w:rsidRDefault="00145097" w:rsidP="00145097">
            <w:pPr>
              <w:pStyle w:val="Motivationstext"/>
              <w:jc w:val="center"/>
              <w:rPr>
                <w:color w:val="333333"/>
              </w:rPr>
            </w:pPr>
            <w:r w:rsidRPr="00385773">
              <w:rPr>
                <w:color w:val="333333"/>
              </w:rPr>
              <w:t>xx:xx</w:t>
            </w:r>
          </w:p>
        </w:tc>
        <w:tc>
          <w:tcPr>
            <w:tcW w:w="8640" w:type="dxa"/>
          </w:tcPr>
          <w:p w14:paraId="189CD051" w14:textId="77777777" w:rsidR="00145097" w:rsidRPr="00385773" w:rsidRDefault="00145097" w:rsidP="00145097">
            <w:pPr>
              <w:pStyle w:val="Tabellefett"/>
              <w:rPr>
                <w:color w:val="333333"/>
              </w:rPr>
            </w:pPr>
            <w:r w:rsidRPr="00385773">
              <w:rPr>
                <w:color w:val="333333"/>
              </w:rPr>
              <w:t>Vortragstitel/ Programmpunkt</w:t>
            </w:r>
          </w:p>
          <w:p w14:paraId="52F08014" w14:textId="77777777" w:rsidR="0081416E" w:rsidRPr="00385773" w:rsidRDefault="00145097" w:rsidP="00145097">
            <w:pPr>
              <w:pStyle w:val="Motivationstext"/>
              <w:rPr>
                <w:color w:val="333333"/>
              </w:rPr>
            </w:pPr>
            <w:r w:rsidRPr="00385773">
              <w:rPr>
                <w:color w:val="333333"/>
              </w:rPr>
              <w:t>Vorname Name, Firma</w:t>
            </w:r>
          </w:p>
        </w:tc>
      </w:tr>
      <w:tr w:rsidR="00CB21CA" w14:paraId="3DFFF730" w14:textId="77777777" w:rsidTr="005569B8">
        <w:tc>
          <w:tcPr>
            <w:tcW w:w="988" w:type="dxa"/>
          </w:tcPr>
          <w:p w14:paraId="7651DE81" w14:textId="77777777" w:rsidR="00CB21CA" w:rsidRPr="00385773" w:rsidRDefault="00CB21CA" w:rsidP="000A6BCE">
            <w:pPr>
              <w:pStyle w:val="Motivationstext"/>
              <w:jc w:val="center"/>
              <w:rPr>
                <w:color w:val="333333"/>
              </w:rPr>
            </w:pPr>
            <w:r w:rsidRPr="00385773">
              <w:rPr>
                <w:color w:val="333333"/>
              </w:rPr>
              <w:t>xx:xx</w:t>
            </w:r>
          </w:p>
        </w:tc>
        <w:tc>
          <w:tcPr>
            <w:tcW w:w="8640" w:type="dxa"/>
          </w:tcPr>
          <w:p w14:paraId="3DD1FA51" w14:textId="77777777" w:rsidR="00CB21CA" w:rsidRPr="00385773" w:rsidRDefault="00CB21CA" w:rsidP="000A6BCE">
            <w:pPr>
              <w:pStyle w:val="Tabellefett"/>
              <w:rPr>
                <w:color w:val="333333"/>
              </w:rPr>
            </w:pPr>
            <w:r w:rsidRPr="00385773">
              <w:rPr>
                <w:color w:val="333333"/>
              </w:rPr>
              <w:t>Vortragstitel/ Programmpunkt</w:t>
            </w:r>
          </w:p>
          <w:p w14:paraId="3B7CCE37" w14:textId="77777777" w:rsidR="00CB21CA" w:rsidRPr="00385773" w:rsidRDefault="00CB21CA" w:rsidP="000A6BCE">
            <w:pPr>
              <w:pStyle w:val="Motivationstext"/>
              <w:rPr>
                <w:color w:val="333333"/>
              </w:rPr>
            </w:pPr>
            <w:r w:rsidRPr="00385773">
              <w:rPr>
                <w:color w:val="333333"/>
              </w:rPr>
              <w:t>Vorname Name, Firma</w:t>
            </w:r>
          </w:p>
        </w:tc>
      </w:tr>
      <w:tr w:rsidR="00CB21CA" w14:paraId="46BE1E44" w14:textId="77777777" w:rsidTr="005569B8">
        <w:tc>
          <w:tcPr>
            <w:tcW w:w="988" w:type="dxa"/>
          </w:tcPr>
          <w:p w14:paraId="1FBAB2CC" w14:textId="77777777" w:rsidR="00CB21CA" w:rsidRPr="00385773" w:rsidRDefault="00CB21CA" w:rsidP="00CB21CA">
            <w:pPr>
              <w:pStyle w:val="Motivationstext"/>
              <w:jc w:val="center"/>
              <w:rPr>
                <w:color w:val="333333"/>
              </w:rPr>
            </w:pPr>
            <w:r w:rsidRPr="00385773">
              <w:rPr>
                <w:color w:val="333333"/>
              </w:rPr>
              <w:t>xx:xx</w:t>
            </w:r>
          </w:p>
        </w:tc>
        <w:tc>
          <w:tcPr>
            <w:tcW w:w="8640" w:type="dxa"/>
          </w:tcPr>
          <w:p w14:paraId="586A0517" w14:textId="77777777" w:rsidR="00CB21CA" w:rsidRPr="00385773" w:rsidRDefault="00CB21CA" w:rsidP="00CB21CA">
            <w:pPr>
              <w:pStyle w:val="Tabellefett"/>
              <w:rPr>
                <w:color w:val="333333"/>
              </w:rPr>
            </w:pPr>
            <w:r w:rsidRPr="00385773">
              <w:rPr>
                <w:color w:val="333333"/>
              </w:rPr>
              <w:t>Vortragstitel/ Programmpunkt</w:t>
            </w:r>
          </w:p>
          <w:p w14:paraId="76521A0B" w14:textId="77777777" w:rsidR="00CB21CA" w:rsidRPr="00385773" w:rsidRDefault="00CB21CA" w:rsidP="00517A7E">
            <w:pPr>
              <w:pStyle w:val="Tabelle"/>
              <w:rPr>
                <w:color w:val="333333"/>
              </w:rPr>
            </w:pPr>
            <w:r w:rsidRPr="00385773">
              <w:rPr>
                <w:color w:val="333333"/>
              </w:rPr>
              <w:t>Vorname Name, Firma</w:t>
            </w:r>
          </w:p>
        </w:tc>
      </w:tr>
      <w:tr w:rsidR="00CB21CA" w14:paraId="1BF9ED06" w14:textId="77777777" w:rsidTr="005569B8">
        <w:tc>
          <w:tcPr>
            <w:tcW w:w="988" w:type="dxa"/>
            <w:shd w:val="clear" w:color="auto" w:fill="E0E0E0" w:themeFill="accent5" w:themeFillTint="33"/>
          </w:tcPr>
          <w:p w14:paraId="069C03BA" w14:textId="77777777" w:rsidR="00CB21CA" w:rsidRPr="00385773" w:rsidRDefault="00CB21CA" w:rsidP="00456407">
            <w:pPr>
              <w:pStyle w:val="Tabellefett"/>
              <w:jc w:val="center"/>
              <w:rPr>
                <w:color w:val="333333"/>
              </w:rPr>
            </w:pPr>
            <w:r w:rsidRPr="00385773">
              <w:rPr>
                <w:color w:val="333333"/>
              </w:rPr>
              <w:t>xx:xx</w:t>
            </w:r>
          </w:p>
        </w:tc>
        <w:tc>
          <w:tcPr>
            <w:tcW w:w="8640" w:type="dxa"/>
            <w:shd w:val="clear" w:color="auto" w:fill="E0E0E0" w:themeFill="accent5" w:themeFillTint="33"/>
          </w:tcPr>
          <w:p w14:paraId="2A47B510" w14:textId="77777777" w:rsidR="00CB21CA" w:rsidRPr="00385773" w:rsidRDefault="00CB21CA" w:rsidP="00517A7E">
            <w:pPr>
              <w:pStyle w:val="Tabellefett"/>
              <w:rPr>
                <w:color w:val="333333"/>
              </w:rPr>
            </w:pPr>
            <w:r w:rsidRPr="00385773">
              <w:rPr>
                <w:color w:val="333333"/>
              </w:rPr>
              <w:t>Mittagspause</w:t>
            </w:r>
          </w:p>
        </w:tc>
      </w:tr>
      <w:tr w:rsidR="00517A7E" w14:paraId="55759D5C" w14:textId="77777777" w:rsidTr="005569B8">
        <w:tc>
          <w:tcPr>
            <w:tcW w:w="988" w:type="dxa"/>
          </w:tcPr>
          <w:p w14:paraId="5E06BA39" w14:textId="77777777" w:rsidR="00517A7E" w:rsidRPr="00385773" w:rsidRDefault="00517A7E" w:rsidP="00517A7E">
            <w:pPr>
              <w:pStyle w:val="Motivationstext"/>
              <w:jc w:val="center"/>
              <w:rPr>
                <w:color w:val="333333"/>
              </w:rPr>
            </w:pPr>
            <w:r w:rsidRPr="00385773">
              <w:rPr>
                <w:color w:val="333333"/>
              </w:rPr>
              <w:t>xx:xx</w:t>
            </w:r>
          </w:p>
        </w:tc>
        <w:tc>
          <w:tcPr>
            <w:tcW w:w="8640" w:type="dxa"/>
          </w:tcPr>
          <w:p w14:paraId="4322FBA4" w14:textId="77777777" w:rsidR="00517A7E" w:rsidRPr="00385773" w:rsidRDefault="00517A7E" w:rsidP="00517A7E">
            <w:pPr>
              <w:pStyle w:val="Tabellefett"/>
              <w:rPr>
                <w:color w:val="333333"/>
              </w:rPr>
            </w:pPr>
            <w:r w:rsidRPr="00385773">
              <w:rPr>
                <w:color w:val="333333"/>
              </w:rPr>
              <w:t>Vortragstitel/ Programmpunkt</w:t>
            </w:r>
          </w:p>
          <w:p w14:paraId="301CA1BD" w14:textId="77777777" w:rsidR="00517A7E" w:rsidRPr="00385773" w:rsidRDefault="00517A7E" w:rsidP="00517A7E">
            <w:pPr>
              <w:pStyle w:val="Tabelle"/>
              <w:rPr>
                <w:color w:val="333333"/>
              </w:rPr>
            </w:pPr>
            <w:r w:rsidRPr="00385773">
              <w:rPr>
                <w:color w:val="333333"/>
              </w:rPr>
              <w:t>Vorname Name, Firma</w:t>
            </w:r>
          </w:p>
        </w:tc>
      </w:tr>
      <w:tr w:rsidR="00517A7E" w14:paraId="7ACDE691" w14:textId="77777777" w:rsidTr="005569B8">
        <w:tc>
          <w:tcPr>
            <w:tcW w:w="988" w:type="dxa"/>
          </w:tcPr>
          <w:p w14:paraId="1C22BA20" w14:textId="77777777" w:rsidR="00517A7E" w:rsidRPr="00385773" w:rsidRDefault="00517A7E" w:rsidP="00517A7E">
            <w:pPr>
              <w:pStyle w:val="Motivationstext"/>
              <w:jc w:val="center"/>
              <w:rPr>
                <w:color w:val="333333"/>
              </w:rPr>
            </w:pPr>
            <w:r w:rsidRPr="00385773">
              <w:rPr>
                <w:color w:val="333333"/>
              </w:rPr>
              <w:t>xx:xx</w:t>
            </w:r>
          </w:p>
        </w:tc>
        <w:tc>
          <w:tcPr>
            <w:tcW w:w="8640" w:type="dxa"/>
          </w:tcPr>
          <w:p w14:paraId="7B4B2015" w14:textId="77777777" w:rsidR="00517A7E" w:rsidRPr="00385773" w:rsidRDefault="00517A7E" w:rsidP="00517A7E">
            <w:pPr>
              <w:pStyle w:val="Tabellefett"/>
              <w:rPr>
                <w:color w:val="333333"/>
              </w:rPr>
            </w:pPr>
            <w:r w:rsidRPr="00385773">
              <w:rPr>
                <w:color w:val="333333"/>
              </w:rPr>
              <w:t>Vortragstitel/ Programmpunkt</w:t>
            </w:r>
          </w:p>
          <w:p w14:paraId="0C1ACA41" w14:textId="77777777" w:rsidR="00517A7E" w:rsidRPr="00385773" w:rsidRDefault="00517A7E" w:rsidP="00517A7E">
            <w:pPr>
              <w:pStyle w:val="Tabelle"/>
              <w:rPr>
                <w:color w:val="333333"/>
              </w:rPr>
            </w:pPr>
            <w:r w:rsidRPr="00385773">
              <w:rPr>
                <w:color w:val="333333"/>
              </w:rPr>
              <w:t>Vorname Name, Firma</w:t>
            </w:r>
          </w:p>
        </w:tc>
      </w:tr>
      <w:tr w:rsidR="00517A7E" w14:paraId="72988782" w14:textId="77777777" w:rsidTr="005569B8">
        <w:tc>
          <w:tcPr>
            <w:tcW w:w="988" w:type="dxa"/>
          </w:tcPr>
          <w:p w14:paraId="48134967" w14:textId="77777777" w:rsidR="00517A7E" w:rsidRPr="00385773" w:rsidRDefault="00517A7E" w:rsidP="00517A7E">
            <w:pPr>
              <w:pStyle w:val="Motivationstext"/>
              <w:jc w:val="center"/>
              <w:rPr>
                <w:color w:val="333333"/>
              </w:rPr>
            </w:pPr>
            <w:r w:rsidRPr="00385773">
              <w:rPr>
                <w:color w:val="333333"/>
              </w:rPr>
              <w:t>xx:xx</w:t>
            </w:r>
          </w:p>
        </w:tc>
        <w:tc>
          <w:tcPr>
            <w:tcW w:w="8640" w:type="dxa"/>
          </w:tcPr>
          <w:p w14:paraId="26F3D0A8" w14:textId="77777777" w:rsidR="00517A7E" w:rsidRPr="00385773" w:rsidRDefault="00517A7E" w:rsidP="00517A7E">
            <w:pPr>
              <w:pStyle w:val="Tabellefett"/>
              <w:rPr>
                <w:color w:val="333333"/>
              </w:rPr>
            </w:pPr>
            <w:r w:rsidRPr="00385773">
              <w:rPr>
                <w:color w:val="333333"/>
              </w:rPr>
              <w:t>Rundgang/ Diskussion/ sonstiges</w:t>
            </w:r>
          </w:p>
        </w:tc>
      </w:tr>
      <w:tr w:rsidR="00517A7E" w14:paraId="72BA0C42" w14:textId="77777777" w:rsidTr="005569B8">
        <w:tc>
          <w:tcPr>
            <w:tcW w:w="988" w:type="dxa"/>
            <w:shd w:val="clear" w:color="auto" w:fill="E0E0E0" w:themeFill="accent5" w:themeFillTint="33"/>
          </w:tcPr>
          <w:p w14:paraId="60937532" w14:textId="77777777" w:rsidR="00517A7E" w:rsidRPr="00385773" w:rsidRDefault="00517A7E" w:rsidP="00456407">
            <w:pPr>
              <w:pStyle w:val="Tabellefett"/>
              <w:jc w:val="center"/>
              <w:rPr>
                <w:color w:val="333333"/>
              </w:rPr>
            </w:pPr>
            <w:r w:rsidRPr="00385773">
              <w:rPr>
                <w:color w:val="333333"/>
              </w:rPr>
              <w:t>xx:xx</w:t>
            </w:r>
          </w:p>
        </w:tc>
        <w:tc>
          <w:tcPr>
            <w:tcW w:w="8640" w:type="dxa"/>
            <w:shd w:val="clear" w:color="auto" w:fill="E0E0E0" w:themeFill="accent5" w:themeFillTint="33"/>
          </w:tcPr>
          <w:p w14:paraId="1403D975" w14:textId="77777777" w:rsidR="00517A7E" w:rsidRPr="00385773" w:rsidRDefault="00517A7E" w:rsidP="00517A7E">
            <w:pPr>
              <w:pStyle w:val="Tabellefett"/>
              <w:rPr>
                <w:color w:val="333333"/>
              </w:rPr>
            </w:pPr>
            <w:r w:rsidRPr="00385773">
              <w:rPr>
                <w:color w:val="333333"/>
              </w:rPr>
              <w:t>Ende der Veranstaltung</w:t>
            </w:r>
          </w:p>
        </w:tc>
      </w:tr>
    </w:tbl>
    <w:p w14:paraId="66752700" w14:textId="77777777" w:rsidR="00E45FAA" w:rsidRPr="0081416E" w:rsidRDefault="00E45FAA" w:rsidP="0081416E">
      <w:pPr>
        <w:pStyle w:val="Motivationstext"/>
      </w:pPr>
    </w:p>
    <w:sectPr w:rsidR="00E45FAA" w:rsidRPr="0081416E" w:rsidSect="003D3D31">
      <w:headerReference w:type="even" r:id="rId13"/>
      <w:headerReference w:type="default" r:id="rId14"/>
      <w:footerReference w:type="even" r:id="rId15"/>
      <w:footerReference w:type="default" r:id="rId16"/>
      <w:headerReference w:type="first" r:id="rId17"/>
      <w:footerReference w:type="first" r:id="rId18"/>
      <w:pgSz w:w="11906" w:h="16838"/>
      <w:pgMar w:top="1418" w:right="1134" w:bottom="1134" w:left="1134"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739B5" w14:textId="77777777" w:rsidR="006D4DBF" w:rsidRDefault="006D4DBF" w:rsidP="00CB03B6">
      <w:pPr>
        <w:spacing w:after="0" w:line="240" w:lineRule="auto"/>
      </w:pPr>
      <w:r>
        <w:separator/>
      </w:r>
    </w:p>
  </w:endnote>
  <w:endnote w:type="continuationSeparator" w:id="0">
    <w:p w14:paraId="50F91224" w14:textId="77777777" w:rsidR="006D4DBF" w:rsidRDefault="006D4DBF" w:rsidP="00CB03B6">
      <w:pPr>
        <w:spacing w:after="0" w:line="240" w:lineRule="auto"/>
      </w:pPr>
      <w:r>
        <w:continuationSeparator/>
      </w:r>
    </w:p>
  </w:endnote>
  <w:endnote w:type="continuationNotice" w:id="1">
    <w:p w14:paraId="08FD7B22" w14:textId="77777777" w:rsidR="006D4DBF" w:rsidRDefault="006D4D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46D5D" w14:textId="77777777" w:rsidR="00C743E6" w:rsidRDefault="00C743E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CD183" w14:textId="77777777" w:rsidR="007975CF" w:rsidRPr="009C7FF0" w:rsidRDefault="007975CF">
    <w:pPr>
      <w:pStyle w:val="Fuzeile"/>
      <w:rPr>
        <w:sz w:val="14"/>
        <w:szCs w:val="14"/>
      </w:rPr>
    </w:pPr>
  </w:p>
  <w:tbl>
    <w:tblPr>
      <w:tblStyle w:val="Tabellenrast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gridCol w:w="697"/>
    </w:tblGrid>
    <w:tr w:rsidR="00274538" w:rsidRPr="009C7FF0" w14:paraId="47DAD89A" w14:textId="77777777" w:rsidTr="009C7FF0">
      <w:trPr>
        <w:jc w:val="center"/>
      </w:trPr>
      <w:tc>
        <w:tcPr>
          <w:tcW w:w="8931" w:type="dxa"/>
        </w:tcPr>
        <w:p w14:paraId="1A1E4D75" w14:textId="77777777" w:rsidR="00274538" w:rsidRPr="009C7FF0" w:rsidRDefault="00274538" w:rsidP="00274538">
          <w:pPr>
            <w:pStyle w:val="Fuzeile"/>
            <w:tabs>
              <w:tab w:val="left" w:pos="8505"/>
            </w:tabs>
            <w:rPr>
              <w:color w:val="666666" w:themeColor="accent2"/>
              <w:sz w:val="14"/>
              <w:szCs w:val="14"/>
            </w:rPr>
          </w:pPr>
          <w:r w:rsidRPr="009C7FF0">
            <w:rPr>
              <w:color w:val="666666" w:themeColor="accent2"/>
              <w:sz w:val="14"/>
              <w:szCs w:val="14"/>
            </w:rPr>
            <w:t xml:space="preserve">Eine Veranstaltung der CU-Arbeitsgruppe(n) </w:t>
          </w:r>
          <w:r w:rsidRPr="009C7FF0">
            <w:rPr>
              <w:b/>
              <w:bCs/>
              <w:color w:val="666666" w:themeColor="accent2"/>
              <w:sz w:val="14"/>
              <w:szCs w:val="14"/>
            </w:rPr>
            <w:t>AG Name</w:t>
          </w:r>
          <w:r w:rsidRPr="009C7FF0">
            <w:rPr>
              <w:color w:val="666666" w:themeColor="accent2"/>
              <w:sz w:val="14"/>
              <w:szCs w:val="14"/>
            </w:rPr>
            <w:t xml:space="preserve">, </w:t>
          </w:r>
          <w:r w:rsidRPr="009C7FF0">
            <w:rPr>
              <w:b/>
              <w:bCs/>
              <w:color w:val="666666" w:themeColor="accent2"/>
              <w:sz w:val="14"/>
              <w:szCs w:val="14"/>
            </w:rPr>
            <w:t>AG Name</w:t>
          </w:r>
          <w:r w:rsidRPr="009C7FF0">
            <w:rPr>
              <w:color w:val="666666" w:themeColor="accent2"/>
              <w:sz w:val="14"/>
              <w:szCs w:val="14"/>
            </w:rPr>
            <w:t xml:space="preserve"> und </w:t>
          </w:r>
          <w:r w:rsidRPr="009C7FF0">
            <w:rPr>
              <w:b/>
              <w:bCs/>
              <w:color w:val="666666" w:themeColor="accent2"/>
              <w:sz w:val="14"/>
              <w:szCs w:val="14"/>
            </w:rPr>
            <w:t>AG Name</w:t>
          </w:r>
          <w:r w:rsidRPr="009C7FF0">
            <w:rPr>
              <w:color w:val="666666" w:themeColor="accent2"/>
              <w:sz w:val="14"/>
              <w:szCs w:val="14"/>
            </w:rPr>
            <w:t>,</w:t>
          </w:r>
          <w:r w:rsidR="0053773C" w:rsidRPr="009C7FF0">
            <w:rPr>
              <w:color w:val="666666" w:themeColor="accent2"/>
              <w:sz w:val="14"/>
              <w:szCs w:val="14"/>
            </w:rPr>
            <w:t xml:space="preserve"> </w:t>
          </w:r>
          <w:r w:rsidRPr="009C7FF0">
            <w:rPr>
              <w:color w:val="666666" w:themeColor="accent2"/>
              <w:sz w:val="14"/>
              <w:szCs w:val="14"/>
            </w:rPr>
            <w:br/>
            <w:t xml:space="preserve">organisiert von </w:t>
          </w:r>
          <w:r w:rsidRPr="009C7FF0">
            <w:rPr>
              <w:b/>
              <w:bCs/>
              <w:color w:val="666666" w:themeColor="accent2"/>
              <w:sz w:val="14"/>
              <w:szCs w:val="14"/>
            </w:rPr>
            <w:t>CU Cluster</w:t>
          </w:r>
          <w:r w:rsidRPr="009C7FF0">
            <w:rPr>
              <w:color w:val="666666" w:themeColor="accent2"/>
              <w:sz w:val="14"/>
              <w:szCs w:val="14"/>
            </w:rPr>
            <w:t xml:space="preserve"> und </w:t>
          </w:r>
          <w:r w:rsidRPr="009C7FF0">
            <w:rPr>
              <w:b/>
              <w:bCs/>
              <w:color w:val="666666" w:themeColor="accent2"/>
              <w:sz w:val="14"/>
              <w:szCs w:val="14"/>
            </w:rPr>
            <w:t>CU Cluster</w:t>
          </w:r>
          <w:r w:rsidRPr="009C7FF0">
            <w:rPr>
              <w:color w:val="666666" w:themeColor="accent2"/>
              <w:sz w:val="14"/>
              <w:szCs w:val="14"/>
            </w:rPr>
            <w:t>.</w:t>
          </w:r>
        </w:p>
      </w:tc>
      <w:tc>
        <w:tcPr>
          <w:tcW w:w="697" w:type="dxa"/>
          <w:vAlign w:val="center"/>
        </w:tcPr>
        <w:p w14:paraId="178E4431" w14:textId="77777777" w:rsidR="00274538" w:rsidRPr="009C7FF0" w:rsidRDefault="0053773C" w:rsidP="0053773C">
          <w:pPr>
            <w:pStyle w:val="Fuzeile"/>
            <w:tabs>
              <w:tab w:val="left" w:pos="8505"/>
            </w:tabs>
            <w:jc w:val="center"/>
            <w:rPr>
              <w:color w:val="666666" w:themeColor="accent2"/>
              <w:sz w:val="14"/>
              <w:szCs w:val="14"/>
            </w:rPr>
          </w:pPr>
          <w:r w:rsidRPr="009C7FF0">
            <w:rPr>
              <w:color w:val="666666" w:themeColor="accent2"/>
              <w:sz w:val="14"/>
              <w:szCs w:val="14"/>
            </w:rPr>
            <w:fldChar w:fldCharType="begin"/>
          </w:r>
          <w:r w:rsidRPr="009C7FF0">
            <w:rPr>
              <w:color w:val="666666" w:themeColor="accent2"/>
              <w:sz w:val="14"/>
              <w:szCs w:val="14"/>
            </w:rPr>
            <w:instrText xml:space="preserve"> PAGE  \* Arabic  \* MERGEFORMAT </w:instrText>
          </w:r>
          <w:r w:rsidRPr="009C7FF0">
            <w:rPr>
              <w:color w:val="666666" w:themeColor="accent2"/>
              <w:sz w:val="14"/>
              <w:szCs w:val="14"/>
            </w:rPr>
            <w:fldChar w:fldCharType="separate"/>
          </w:r>
          <w:r w:rsidRPr="009C7FF0">
            <w:rPr>
              <w:noProof/>
              <w:color w:val="666666" w:themeColor="accent2"/>
              <w:sz w:val="14"/>
              <w:szCs w:val="14"/>
            </w:rPr>
            <w:t>1</w:t>
          </w:r>
          <w:r w:rsidRPr="009C7FF0">
            <w:rPr>
              <w:color w:val="666666" w:themeColor="accent2"/>
              <w:sz w:val="14"/>
              <w:szCs w:val="14"/>
            </w:rPr>
            <w:fldChar w:fldCharType="end"/>
          </w:r>
        </w:p>
      </w:tc>
    </w:tr>
  </w:tbl>
  <w:p w14:paraId="31B46CC1" w14:textId="77777777" w:rsidR="00274538" w:rsidRPr="00182EAA" w:rsidRDefault="00274538" w:rsidP="007975CF">
    <w:pPr>
      <w:pStyle w:val="Fuzeile"/>
      <w:tabs>
        <w:tab w:val="left" w:pos="8505"/>
      </w:tabs>
      <w:rPr>
        <w:color w:val="666666" w:themeColor="accent2"/>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343EE" w14:textId="77777777" w:rsidR="00C743E6" w:rsidRDefault="00C743E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1AC0F" w14:textId="77777777" w:rsidR="006D4DBF" w:rsidRDefault="006D4DBF" w:rsidP="00CB03B6">
      <w:pPr>
        <w:spacing w:after="0" w:line="240" w:lineRule="auto"/>
      </w:pPr>
      <w:r>
        <w:separator/>
      </w:r>
    </w:p>
  </w:footnote>
  <w:footnote w:type="continuationSeparator" w:id="0">
    <w:p w14:paraId="1B66F1C3" w14:textId="77777777" w:rsidR="006D4DBF" w:rsidRDefault="006D4DBF" w:rsidP="00CB03B6">
      <w:pPr>
        <w:spacing w:after="0" w:line="240" w:lineRule="auto"/>
      </w:pPr>
      <w:r>
        <w:continuationSeparator/>
      </w:r>
    </w:p>
  </w:footnote>
  <w:footnote w:type="continuationNotice" w:id="1">
    <w:p w14:paraId="06695B1A" w14:textId="77777777" w:rsidR="006D4DBF" w:rsidRDefault="006D4D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7F18A" w14:textId="77777777" w:rsidR="00C743E6" w:rsidRDefault="00C743E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7E07F" w14:textId="77777777" w:rsidR="000E7AF1" w:rsidRDefault="00CB4B51" w:rsidP="00C3084F">
    <w:pPr>
      <w:pStyle w:val="Kopfzeile"/>
    </w:pPr>
    <w:r>
      <w:rPr>
        <w:noProof/>
      </w:rPr>
      <w:drawing>
        <wp:anchor distT="0" distB="0" distL="114300" distR="114300" simplePos="0" relativeHeight="251660288" behindDoc="1" locked="0" layoutInCell="1" allowOverlap="1" wp14:anchorId="03E55EB0" wp14:editId="116E3838">
          <wp:simplePos x="0" y="0"/>
          <wp:positionH relativeFrom="margin">
            <wp:posOffset>4194439</wp:posOffset>
          </wp:positionH>
          <wp:positionV relativeFrom="paragraph">
            <wp:posOffset>263525</wp:posOffset>
          </wp:positionV>
          <wp:extent cx="1916129" cy="540000"/>
          <wp:effectExtent l="0" t="0" r="8255" b="0"/>
          <wp:wrapTight wrapText="bothSides">
            <wp:wrapPolygon edited="0">
              <wp:start x="1074" y="0"/>
              <wp:lineTo x="215" y="4574"/>
              <wp:lineTo x="859" y="12198"/>
              <wp:lineTo x="0" y="12960"/>
              <wp:lineTo x="0" y="17534"/>
              <wp:lineTo x="1074" y="20584"/>
              <wp:lineTo x="21478" y="20584"/>
              <wp:lineTo x="21478" y="16009"/>
              <wp:lineTo x="18686" y="11435"/>
              <wp:lineTo x="9450" y="0"/>
              <wp:lineTo x="1074"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
                    <a:extLst>
                      <a:ext uri="{28A0092B-C50C-407E-A947-70E740481C1C}">
                        <a14:useLocalDpi xmlns:a14="http://schemas.microsoft.com/office/drawing/2010/main" val="0"/>
                      </a:ext>
                    </a:extLst>
                  </a:blip>
                  <a:stretch>
                    <a:fillRect/>
                  </a:stretch>
                </pic:blipFill>
                <pic:spPr>
                  <a:xfrm>
                    <a:off x="0" y="0"/>
                    <a:ext cx="1916129" cy="540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14:anchorId="4C6F6B40" wp14:editId="697244D9">
          <wp:simplePos x="0" y="0"/>
          <wp:positionH relativeFrom="leftMargin">
            <wp:posOffset>0</wp:posOffset>
          </wp:positionH>
          <wp:positionV relativeFrom="page">
            <wp:posOffset>7249</wp:posOffset>
          </wp:positionV>
          <wp:extent cx="7592400" cy="1285200"/>
          <wp:effectExtent l="0" t="0" r="0" b="0"/>
          <wp:wrapTight wrapText="bothSides">
            <wp:wrapPolygon edited="0">
              <wp:start x="0" y="0"/>
              <wp:lineTo x="0" y="21141"/>
              <wp:lineTo x="21517" y="21141"/>
              <wp:lineTo x="21517" y="0"/>
              <wp:lineTo x="0" y="0"/>
            </wp:wrapPolygon>
          </wp:wrapTight>
          <wp:docPr id="1" name="Grafik 1" descr="Ein Bild, das verschwomm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verschwommen enthält.&#10;&#10;Automatisch generierte Beschreibung"/>
                  <pic:cNvPicPr/>
                </pic:nvPicPr>
                <pic:blipFill>
                  <a:blip r:embed="rId2">
                    <a:extLst>
                      <a:ext uri="{28A0092B-C50C-407E-A947-70E740481C1C}">
                        <a14:useLocalDpi xmlns:a14="http://schemas.microsoft.com/office/drawing/2010/main" val="0"/>
                      </a:ext>
                    </a:extLst>
                  </a:blip>
                  <a:stretch>
                    <a:fillRect/>
                  </a:stretch>
                </pic:blipFill>
                <pic:spPr>
                  <a:xfrm>
                    <a:off x="0" y="0"/>
                    <a:ext cx="7592400" cy="1285200"/>
                  </a:xfrm>
                  <a:prstGeom prst="rect">
                    <a:avLst/>
                  </a:prstGeom>
                </pic:spPr>
              </pic:pic>
            </a:graphicData>
          </a:graphic>
          <wp14:sizeRelH relativeFrom="margin">
            <wp14:pctWidth>0</wp14:pctWidth>
          </wp14:sizeRelH>
          <wp14:sizeRelV relativeFrom="margin">
            <wp14:pctHeight>0</wp14:pctHeight>
          </wp14:sizeRelV>
        </wp:anchor>
      </w:drawing>
    </w:r>
    <w:r w:rsidR="00AF18E1">
      <w:rPr>
        <w:noProof/>
      </w:rPr>
      <mc:AlternateContent>
        <mc:Choice Requires="wps">
          <w:drawing>
            <wp:anchor distT="0" distB="0" distL="114300" distR="114300" simplePos="0" relativeHeight="251658240" behindDoc="0" locked="0" layoutInCell="1" allowOverlap="1" wp14:anchorId="5FC8276D" wp14:editId="1C9D5E56">
              <wp:simplePos x="0" y="0"/>
              <wp:positionH relativeFrom="column">
                <wp:posOffset>-14605</wp:posOffset>
              </wp:positionH>
              <wp:positionV relativeFrom="paragraph">
                <wp:posOffset>285115</wp:posOffset>
              </wp:positionV>
              <wp:extent cx="1657350" cy="504825"/>
              <wp:effectExtent l="0" t="0" r="0" b="0"/>
              <wp:wrapNone/>
              <wp:docPr id="2" name="Textfeld 2"/>
              <wp:cNvGraphicFramePr/>
              <a:graphic xmlns:a="http://schemas.openxmlformats.org/drawingml/2006/main">
                <a:graphicData uri="http://schemas.microsoft.com/office/word/2010/wordprocessingShape">
                  <wps:wsp>
                    <wps:cNvSpPr txBox="1"/>
                    <wps:spPr>
                      <a:xfrm>
                        <a:off x="0" y="0"/>
                        <a:ext cx="1657350" cy="504825"/>
                      </a:xfrm>
                      <a:prstGeom prst="rect">
                        <a:avLst/>
                      </a:prstGeom>
                      <a:noFill/>
                      <a:ln w="6350">
                        <a:noFill/>
                      </a:ln>
                    </wps:spPr>
                    <wps:txbx>
                      <w:txbxContent>
                        <w:p w14:paraId="065885D5" w14:textId="77777777" w:rsidR="000E7AF1" w:rsidRPr="005170D5" w:rsidRDefault="000E7AF1" w:rsidP="00363010">
                          <w:pPr>
                            <w:pStyle w:val="TitelHeader"/>
                            <w:rPr>
                              <w:sz w:val="56"/>
                              <w:szCs w:val="56"/>
                            </w:rPr>
                          </w:pPr>
                          <w:r w:rsidRPr="005170D5">
                            <w:rPr>
                              <w:sz w:val="56"/>
                              <w:szCs w:val="56"/>
                            </w:rPr>
                            <w:t>AGENDA</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C8276D" id="_x0000_t202" coordsize="21600,21600" o:spt="202" path="m,l,21600r21600,l21600,xe">
              <v:stroke joinstyle="miter"/>
              <v:path gradientshapeok="t" o:connecttype="rect"/>
            </v:shapetype>
            <v:shape id="_x0000_s1027" type="#_x0000_t202" style="position:absolute;margin-left:-1.15pt;margin-top:22.45pt;width:130.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" filled="f" stroked="f" strokeweight=".5pt">
              <v:textbox inset="0,,0">
                <w:txbxContent>
                  <w:p w14:paraId="065885D5" w14:textId="77777777" w:rsidR="000E7AF1" w:rsidRPr="005170D5" w:rsidRDefault="000E7AF1" w:rsidP="00363010">
                    <w:pPr>
                      <w:pStyle w:val="TitelHeader"/>
                      <w:rPr>
                        <w:sz w:val="56"/>
                        <w:szCs w:val="56"/>
                      </w:rPr>
                    </w:pPr>
                    <w:r w:rsidRPr="005170D5">
                      <w:rPr>
                        <w:sz w:val="56"/>
                        <w:szCs w:val="56"/>
                      </w:rPr>
                      <w:t>AGENDA</w:t>
                    </w:r>
                  </w:p>
                </w:txbxContent>
              </v:textbox>
            </v:shape>
          </w:pict>
        </mc:Fallback>
      </mc:AlternateContent>
    </w:r>
  </w:p>
  <w:p w14:paraId="26DC3790" w14:textId="77777777" w:rsidR="00517A7E" w:rsidRDefault="00517A7E" w:rsidP="000E7AF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95485" w14:textId="77777777" w:rsidR="00C743E6" w:rsidRDefault="00C743E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81"/>
  <w:drawingGridVerticalSpacing w:val="18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60E"/>
    <w:rsid w:val="00014DED"/>
    <w:rsid w:val="00024C4F"/>
    <w:rsid w:val="00026820"/>
    <w:rsid w:val="0006123B"/>
    <w:rsid w:val="00081883"/>
    <w:rsid w:val="00083C7A"/>
    <w:rsid w:val="0009651F"/>
    <w:rsid w:val="000A61F9"/>
    <w:rsid w:val="000E3688"/>
    <w:rsid w:val="000E7AF1"/>
    <w:rsid w:val="000F44D3"/>
    <w:rsid w:val="00120C82"/>
    <w:rsid w:val="0013064A"/>
    <w:rsid w:val="00136CA1"/>
    <w:rsid w:val="00145097"/>
    <w:rsid w:val="00146396"/>
    <w:rsid w:val="001641D2"/>
    <w:rsid w:val="00174BF7"/>
    <w:rsid w:val="0018026A"/>
    <w:rsid w:val="00182EAA"/>
    <w:rsid w:val="00190DE8"/>
    <w:rsid w:val="001A38DF"/>
    <w:rsid w:val="001D3D91"/>
    <w:rsid w:val="001E2B8E"/>
    <w:rsid w:val="001E3437"/>
    <w:rsid w:val="00211D4E"/>
    <w:rsid w:val="00217841"/>
    <w:rsid w:val="00244E46"/>
    <w:rsid w:val="0025560E"/>
    <w:rsid w:val="00267C29"/>
    <w:rsid w:val="002708CC"/>
    <w:rsid w:val="00274538"/>
    <w:rsid w:val="00283145"/>
    <w:rsid w:val="002B2805"/>
    <w:rsid w:val="002B5996"/>
    <w:rsid w:val="002C2111"/>
    <w:rsid w:val="002C3BE0"/>
    <w:rsid w:val="00324CC8"/>
    <w:rsid w:val="00353113"/>
    <w:rsid w:val="00363010"/>
    <w:rsid w:val="00385773"/>
    <w:rsid w:val="00391A87"/>
    <w:rsid w:val="003D3D31"/>
    <w:rsid w:val="003E3029"/>
    <w:rsid w:val="004022D6"/>
    <w:rsid w:val="0042010E"/>
    <w:rsid w:val="00432E96"/>
    <w:rsid w:val="00434DD3"/>
    <w:rsid w:val="00451D91"/>
    <w:rsid w:val="00456407"/>
    <w:rsid w:val="004763C8"/>
    <w:rsid w:val="004912A2"/>
    <w:rsid w:val="004A17F2"/>
    <w:rsid w:val="004D70F1"/>
    <w:rsid w:val="004E302A"/>
    <w:rsid w:val="004E5C82"/>
    <w:rsid w:val="005170D5"/>
    <w:rsid w:val="00517A7E"/>
    <w:rsid w:val="005361D7"/>
    <w:rsid w:val="0053773C"/>
    <w:rsid w:val="005569B8"/>
    <w:rsid w:val="00570D0C"/>
    <w:rsid w:val="0057323A"/>
    <w:rsid w:val="00582E4B"/>
    <w:rsid w:val="00592875"/>
    <w:rsid w:val="005A6A8D"/>
    <w:rsid w:val="005B5819"/>
    <w:rsid w:val="005C55B5"/>
    <w:rsid w:val="005D1613"/>
    <w:rsid w:val="005F6B41"/>
    <w:rsid w:val="0060132A"/>
    <w:rsid w:val="006172EC"/>
    <w:rsid w:val="0062657C"/>
    <w:rsid w:val="00630916"/>
    <w:rsid w:val="006328AF"/>
    <w:rsid w:val="00644654"/>
    <w:rsid w:val="00674A44"/>
    <w:rsid w:val="00684E10"/>
    <w:rsid w:val="00685E5B"/>
    <w:rsid w:val="006A3759"/>
    <w:rsid w:val="006A469B"/>
    <w:rsid w:val="006D2816"/>
    <w:rsid w:val="006D4DBF"/>
    <w:rsid w:val="006F480E"/>
    <w:rsid w:val="00703352"/>
    <w:rsid w:val="007138E2"/>
    <w:rsid w:val="00723540"/>
    <w:rsid w:val="0072355E"/>
    <w:rsid w:val="00767748"/>
    <w:rsid w:val="007958A1"/>
    <w:rsid w:val="007975CF"/>
    <w:rsid w:val="007B730F"/>
    <w:rsid w:val="007C350B"/>
    <w:rsid w:val="007D073C"/>
    <w:rsid w:val="007D2283"/>
    <w:rsid w:val="007D382B"/>
    <w:rsid w:val="007E5D58"/>
    <w:rsid w:val="00805E8B"/>
    <w:rsid w:val="00807574"/>
    <w:rsid w:val="0081416E"/>
    <w:rsid w:val="00814E9B"/>
    <w:rsid w:val="00815F8B"/>
    <w:rsid w:val="00822347"/>
    <w:rsid w:val="0082433C"/>
    <w:rsid w:val="00834265"/>
    <w:rsid w:val="008810ED"/>
    <w:rsid w:val="0088625C"/>
    <w:rsid w:val="008A4CC0"/>
    <w:rsid w:val="008B0837"/>
    <w:rsid w:val="008D00D0"/>
    <w:rsid w:val="009232F1"/>
    <w:rsid w:val="00924CED"/>
    <w:rsid w:val="009372F2"/>
    <w:rsid w:val="009378BD"/>
    <w:rsid w:val="009711A6"/>
    <w:rsid w:val="00977F17"/>
    <w:rsid w:val="009A7D46"/>
    <w:rsid w:val="009C294A"/>
    <w:rsid w:val="009C7FF0"/>
    <w:rsid w:val="009F1092"/>
    <w:rsid w:val="009F39E5"/>
    <w:rsid w:val="00A0353C"/>
    <w:rsid w:val="00A262C2"/>
    <w:rsid w:val="00A712D5"/>
    <w:rsid w:val="00A80604"/>
    <w:rsid w:val="00A95D47"/>
    <w:rsid w:val="00A968A0"/>
    <w:rsid w:val="00AB2E86"/>
    <w:rsid w:val="00AC3DD4"/>
    <w:rsid w:val="00AE10F7"/>
    <w:rsid w:val="00AE2107"/>
    <w:rsid w:val="00AE54E3"/>
    <w:rsid w:val="00AF18E1"/>
    <w:rsid w:val="00B06934"/>
    <w:rsid w:val="00B21596"/>
    <w:rsid w:val="00B26E37"/>
    <w:rsid w:val="00B61814"/>
    <w:rsid w:val="00B62626"/>
    <w:rsid w:val="00B72563"/>
    <w:rsid w:val="00B73712"/>
    <w:rsid w:val="00B82070"/>
    <w:rsid w:val="00B85ADC"/>
    <w:rsid w:val="00BA18EC"/>
    <w:rsid w:val="00BB204A"/>
    <w:rsid w:val="00BB573C"/>
    <w:rsid w:val="00BC1A20"/>
    <w:rsid w:val="00BE1ACF"/>
    <w:rsid w:val="00C01948"/>
    <w:rsid w:val="00C27717"/>
    <w:rsid w:val="00C3084F"/>
    <w:rsid w:val="00C32574"/>
    <w:rsid w:val="00C32E64"/>
    <w:rsid w:val="00C554A5"/>
    <w:rsid w:val="00C65891"/>
    <w:rsid w:val="00C714A0"/>
    <w:rsid w:val="00C743E6"/>
    <w:rsid w:val="00C93826"/>
    <w:rsid w:val="00CB03B6"/>
    <w:rsid w:val="00CB21CA"/>
    <w:rsid w:val="00CB4B51"/>
    <w:rsid w:val="00CF0068"/>
    <w:rsid w:val="00D241A7"/>
    <w:rsid w:val="00D34BB8"/>
    <w:rsid w:val="00D37C44"/>
    <w:rsid w:val="00D779CC"/>
    <w:rsid w:val="00DB12D6"/>
    <w:rsid w:val="00DB16D6"/>
    <w:rsid w:val="00DC4E45"/>
    <w:rsid w:val="00DD10B5"/>
    <w:rsid w:val="00DE5F39"/>
    <w:rsid w:val="00E000EC"/>
    <w:rsid w:val="00E12708"/>
    <w:rsid w:val="00E21113"/>
    <w:rsid w:val="00E32CEC"/>
    <w:rsid w:val="00E45FAA"/>
    <w:rsid w:val="00E478EC"/>
    <w:rsid w:val="00E53DCB"/>
    <w:rsid w:val="00E54B4C"/>
    <w:rsid w:val="00E61B80"/>
    <w:rsid w:val="00E848AF"/>
    <w:rsid w:val="00E932E1"/>
    <w:rsid w:val="00ED6CD3"/>
    <w:rsid w:val="00EE0354"/>
    <w:rsid w:val="00EF6108"/>
    <w:rsid w:val="00F31BA7"/>
    <w:rsid w:val="00F33B4D"/>
    <w:rsid w:val="00F56912"/>
    <w:rsid w:val="00F656F7"/>
    <w:rsid w:val="00F67CE4"/>
    <w:rsid w:val="00F75164"/>
    <w:rsid w:val="00F76C7A"/>
    <w:rsid w:val="00F77E27"/>
    <w:rsid w:val="00F83FC6"/>
    <w:rsid w:val="00F868F0"/>
    <w:rsid w:val="00FB7686"/>
    <w:rsid w:val="00FC148A"/>
    <w:rsid w:val="00FD5679"/>
    <w:rsid w:val="00FD56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B86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708CC"/>
  </w:style>
  <w:style w:type="paragraph" w:styleId="berschrift1">
    <w:name w:val="heading 1"/>
    <w:next w:val="Standard"/>
    <w:link w:val="berschrift1Zchn"/>
    <w:uiPriority w:val="9"/>
    <w:rsid w:val="002708CC"/>
    <w:pPr>
      <w:outlineLvl w:val="0"/>
    </w:pPr>
    <w:rPr>
      <w:rFonts w:eastAsiaTheme="majorEastAsia" w:cstheme="majorBidi"/>
      <w:b/>
      <w:color w:val="E94E24" w:themeColor="background1"/>
      <w:sz w:val="48"/>
      <w:szCs w:val="32"/>
    </w:rPr>
  </w:style>
  <w:style w:type="paragraph" w:styleId="berschrift2">
    <w:name w:val="heading 2"/>
    <w:basedOn w:val="Standard"/>
    <w:next w:val="Standard"/>
    <w:link w:val="berschrift2Zchn"/>
    <w:uiPriority w:val="9"/>
    <w:unhideWhenUsed/>
    <w:rsid w:val="002708CC"/>
    <w:pPr>
      <w:keepNext/>
      <w:keepLines/>
      <w:spacing w:before="40" w:after="0"/>
      <w:outlineLvl w:val="1"/>
    </w:pPr>
    <w:rPr>
      <w:rFonts w:asciiTheme="majorHAnsi" w:eastAsiaTheme="majorEastAsia" w:hAnsiTheme="majorHAnsi" w:cstheme="majorBidi"/>
      <w:color w:val="262626" w:themeColor="accent1" w:themeShade="BF"/>
      <w:sz w:val="26"/>
      <w:szCs w:val="26"/>
    </w:rPr>
  </w:style>
  <w:style w:type="paragraph" w:styleId="berschrift3">
    <w:name w:val="heading 3"/>
    <w:basedOn w:val="Standard"/>
    <w:next w:val="Standard"/>
    <w:link w:val="berschrift3Zchn"/>
    <w:uiPriority w:val="9"/>
    <w:unhideWhenUsed/>
    <w:qFormat/>
    <w:rsid w:val="002708CC"/>
    <w:pPr>
      <w:keepNext/>
      <w:keepLines/>
      <w:spacing w:before="40" w:after="0"/>
      <w:outlineLvl w:val="2"/>
    </w:pPr>
    <w:rPr>
      <w:rFonts w:asciiTheme="majorHAnsi" w:eastAsiaTheme="majorEastAsia" w:hAnsiTheme="majorHAnsi" w:cstheme="majorBidi"/>
      <w:color w:val="191919"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B03B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B03B6"/>
  </w:style>
  <w:style w:type="paragraph" w:styleId="Fuzeile">
    <w:name w:val="footer"/>
    <w:basedOn w:val="Standard"/>
    <w:link w:val="FuzeileZchn"/>
    <w:uiPriority w:val="99"/>
    <w:unhideWhenUsed/>
    <w:rsid w:val="00CB03B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B03B6"/>
  </w:style>
  <w:style w:type="table" w:styleId="Tabellenraster">
    <w:name w:val="Table Grid"/>
    <w:basedOn w:val="NormaleTabelle"/>
    <w:uiPriority w:val="39"/>
    <w:rsid w:val="00A80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2708CC"/>
    <w:rPr>
      <w:rFonts w:eastAsiaTheme="majorEastAsia" w:cstheme="majorBidi"/>
      <w:b/>
      <w:color w:val="E94E24" w:themeColor="background1"/>
      <w:sz w:val="48"/>
      <w:szCs w:val="32"/>
    </w:rPr>
  </w:style>
  <w:style w:type="paragraph" w:styleId="KeinLeerraum">
    <w:name w:val="No Spacing"/>
    <w:uiPriority w:val="1"/>
    <w:qFormat/>
    <w:rsid w:val="002708CC"/>
    <w:pPr>
      <w:spacing w:after="0" w:line="240" w:lineRule="auto"/>
    </w:pPr>
  </w:style>
  <w:style w:type="character" w:customStyle="1" w:styleId="berschrift2Zchn">
    <w:name w:val="Überschrift 2 Zchn"/>
    <w:basedOn w:val="Absatz-Standardschriftart"/>
    <w:link w:val="berschrift2"/>
    <w:uiPriority w:val="9"/>
    <w:rsid w:val="002708CC"/>
    <w:rPr>
      <w:rFonts w:asciiTheme="majorHAnsi" w:eastAsiaTheme="majorEastAsia" w:hAnsiTheme="majorHAnsi" w:cstheme="majorBidi"/>
      <w:color w:val="262626" w:themeColor="accent1" w:themeShade="BF"/>
      <w:sz w:val="26"/>
      <w:szCs w:val="26"/>
    </w:rPr>
  </w:style>
  <w:style w:type="character" w:customStyle="1" w:styleId="berschrift3Zchn">
    <w:name w:val="Überschrift 3 Zchn"/>
    <w:basedOn w:val="Absatz-Standardschriftart"/>
    <w:link w:val="berschrift3"/>
    <w:uiPriority w:val="9"/>
    <w:rsid w:val="002708CC"/>
    <w:rPr>
      <w:rFonts w:asciiTheme="majorHAnsi" w:eastAsiaTheme="majorEastAsia" w:hAnsiTheme="majorHAnsi" w:cstheme="majorBidi"/>
      <w:color w:val="191919" w:themeColor="accent1" w:themeShade="7F"/>
      <w:sz w:val="24"/>
      <w:szCs w:val="24"/>
    </w:rPr>
  </w:style>
  <w:style w:type="paragraph" w:styleId="IntensivesZitat">
    <w:name w:val="Intense Quote"/>
    <w:basedOn w:val="Standard"/>
    <w:next w:val="Standard"/>
    <w:link w:val="IntensivesZitatZchn"/>
    <w:uiPriority w:val="30"/>
    <w:qFormat/>
    <w:rsid w:val="002708CC"/>
    <w:pPr>
      <w:pBdr>
        <w:top w:val="single" w:sz="4" w:space="10" w:color="333333" w:themeColor="accent1"/>
        <w:bottom w:val="single" w:sz="4" w:space="10" w:color="333333" w:themeColor="accent1"/>
      </w:pBdr>
      <w:spacing w:before="360" w:after="360"/>
      <w:ind w:left="864" w:right="864"/>
      <w:jc w:val="center"/>
    </w:pPr>
    <w:rPr>
      <w:i/>
      <w:iCs/>
      <w:color w:val="333333" w:themeColor="accent1"/>
    </w:rPr>
  </w:style>
  <w:style w:type="character" w:customStyle="1" w:styleId="IntensivesZitatZchn">
    <w:name w:val="Intensives Zitat Zchn"/>
    <w:basedOn w:val="Absatz-Standardschriftart"/>
    <w:link w:val="IntensivesZitat"/>
    <w:uiPriority w:val="30"/>
    <w:rsid w:val="002708CC"/>
    <w:rPr>
      <w:i/>
      <w:iCs/>
      <w:color w:val="333333" w:themeColor="accent1"/>
    </w:rPr>
  </w:style>
  <w:style w:type="paragraph" w:styleId="Titel">
    <w:name w:val="Title"/>
    <w:basedOn w:val="Standard"/>
    <w:next w:val="Standard"/>
    <w:link w:val="TitelZchn"/>
    <w:uiPriority w:val="10"/>
    <w:qFormat/>
    <w:rsid w:val="003630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63010"/>
    <w:rPr>
      <w:rFonts w:asciiTheme="majorHAnsi" w:eastAsiaTheme="majorEastAsia" w:hAnsiTheme="majorHAnsi" w:cstheme="majorBidi"/>
      <w:spacing w:val="-10"/>
      <w:kern w:val="28"/>
      <w:sz w:val="56"/>
      <w:szCs w:val="56"/>
    </w:rPr>
  </w:style>
  <w:style w:type="paragraph" w:customStyle="1" w:styleId="TitelHeader">
    <w:name w:val="Titel Header"/>
    <w:link w:val="TitelHeaderZchn"/>
    <w:qFormat/>
    <w:rsid w:val="00AE10F7"/>
    <w:rPr>
      <w:b/>
      <w:color w:val="FFFFFF" w:themeColor="background2"/>
      <w:sz w:val="48"/>
    </w:rPr>
  </w:style>
  <w:style w:type="paragraph" w:customStyle="1" w:styleId="TitelVeranstaltung">
    <w:name w:val="Titel Veranstaltung"/>
    <w:basedOn w:val="Standard"/>
    <w:link w:val="TitelVeranstaltungZchn"/>
    <w:qFormat/>
    <w:rsid w:val="00363010"/>
    <w:pPr>
      <w:spacing w:after="80"/>
    </w:pPr>
    <w:rPr>
      <w:b/>
      <w:color w:val="002B51"/>
      <w:sz w:val="40"/>
    </w:rPr>
  </w:style>
  <w:style w:type="character" w:customStyle="1" w:styleId="TitelHeaderZchn">
    <w:name w:val="Titel Header Zchn"/>
    <w:basedOn w:val="Absatz-Standardschriftart"/>
    <w:link w:val="TitelHeader"/>
    <w:rsid w:val="00AE10F7"/>
    <w:rPr>
      <w:b/>
      <w:color w:val="FFFFFF" w:themeColor="background2"/>
      <w:sz w:val="48"/>
    </w:rPr>
  </w:style>
  <w:style w:type="paragraph" w:customStyle="1" w:styleId="UntertitelVeranstaltung">
    <w:name w:val="Untertitel Veranstaltung"/>
    <w:basedOn w:val="TitelVeranstaltung"/>
    <w:link w:val="UntertitelVeranstaltungZchn"/>
    <w:qFormat/>
    <w:rsid w:val="0081416E"/>
    <w:pPr>
      <w:spacing w:after="40"/>
    </w:pPr>
    <w:rPr>
      <w:b w:val="0"/>
      <w:sz w:val="20"/>
    </w:rPr>
  </w:style>
  <w:style w:type="character" w:customStyle="1" w:styleId="TitelVeranstaltungZchn">
    <w:name w:val="Titel Veranstaltung Zchn"/>
    <w:basedOn w:val="Absatz-Standardschriftart"/>
    <w:link w:val="TitelVeranstaltung"/>
    <w:rsid w:val="00363010"/>
    <w:rPr>
      <w:b/>
      <w:color w:val="002B51"/>
      <w:sz w:val="40"/>
    </w:rPr>
  </w:style>
  <w:style w:type="paragraph" w:customStyle="1" w:styleId="Motivationstext">
    <w:name w:val="Motivationstext"/>
    <w:basedOn w:val="UntertitelVeranstaltung"/>
    <w:link w:val="MotivationstextZchn"/>
    <w:qFormat/>
    <w:rsid w:val="0081416E"/>
    <w:rPr>
      <w:sz w:val="17"/>
    </w:rPr>
  </w:style>
  <w:style w:type="character" w:customStyle="1" w:styleId="UntertitelVeranstaltungZchn">
    <w:name w:val="Untertitel Veranstaltung Zchn"/>
    <w:basedOn w:val="TitelVeranstaltungZchn"/>
    <w:link w:val="UntertitelVeranstaltung"/>
    <w:rsid w:val="0081416E"/>
    <w:rPr>
      <w:b w:val="0"/>
      <w:color w:val="002B51"/>
      <w:sz w:val="20"/>
    </w:rPr>
  </w:style>
  <w:style w:type="paragraph" w:customStyle="1" w:styleId="Tabelle">
    <w:name w:val="Tabelle"/>
    <w:qFormat/>
    <w:rsid w:val="0081416E"/>
    <w:pPr>
      <w:spacing w:line="240" w:lineRule="auto"/>
    </w:pPr>
    <w:rPr>
      <w:color w:val="002B51"/>
      <w:sz w:val="17"/>
    </w:rPr>
  </w:style>
  <w:style w:type="character" w:customStyle="1" w:styleId="MotivationstextZchn">
    <w:name w:val="Motivationstext Zchn"/>
    <w:basedOn w:val="UntertitelVeranstaltungZchn"/>
    <w:link w:val="Motivationstext"/>
    <w:rsid w:val="0081416E"/>
    <w:rPr>
      <w:b w:val="0"/>
      <w:color w:val="002B51"/>
      <w:sz w:val="17"/>
    </w:rPr>
  </w:style>
  <w:style w:type="paragraph" w:customStyle="1" w:styleId="Tabellefett">
    <w:name w:val="Tabelle fett"/>
    <w:basedOn w:val="Tabelle"/>
    <w:qFormat/>
    <w:rsid w:val="00145097"/>
    <w:pPr>
      <w:spacing w:after="60"/>
    </w:pPr>
    <w:rPr>
      <w:b/>
    </w:rPr>
  </w:style>
  <w:style w:type="paragraph" w:customStyle="1" w:styleId="Tabellekursiv">
    <w:name w:val="Tabelle kursiv"/>
    <w:basedOn w:val="Tabelle"/>
    <w:qFormat/>
    <w:rsid w:val="0081416E"/>
  </w:style>
  <w:style w:type="character" w:styleId="Kommentarzeichen">
    <w:name w:val="annotation reference"/>
    <w:basedOn w:val="Absatz-Standardschriftart"/>
    <w:uiPriority w:val="99"/>
    <w:semiHidden/>
    <w:unhideWhenUsed/>
    <w:rsid w:val="00DD10B5"/>
    <w:rPr>
      <w:sz w:val="16"/>
      <w:szCs w:val="16"/>
    </w:rPr>
  </w:style>
  <w:style w:type="paragraph" w:styleId="Kommentartext">
    <w:name w:val="annotation text"/>
    <w:basedOn w:val="Standard"/>
    <w:link w:val="KommentartextZchn"/>
    <w:uiPriority w:val="99"/>
    <w:semiHidden/>
    <w:unhideWhenUsed/>
    <w:rsid w:val="00DD10B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D10B5"/>
    <w:rPr>
      <w:sz w:val="20"/>
      <w:szCs w:val="20"/>
    </w:rPr>
  </w:style>
  <w:style w:type="paragraph" w:styleId="Kommentarthema">
    <w:name w:val="annotation subject"/>
    <w:basedOn w:val="Kommentartext"/>
    <w:next w:val="Kommentartext"/>
    <w:link w:val="KommentarthemaZchn"/>
    <w:uiPriority w:val="99"/>
    <w:semiHidden/>
    <w:unhideWhenUsed/>
    <w:rsid w:val="00DD10B5"/>
    <w:rPr>
      <w:b/>
      <w:bCs/>
    </w:rPr>
  </w:style>
  <w:style w:type="character" w:customStyle="1" w:styleId="KommentarthemaZchn">
    <w:name w:val="Kommentarthema Zchn"/>
    <w:basedOn w:val="KommentartextZchn"/>
    <w:link w:val="Kommentarthema"/>
    <w:uiPriority w:val="99"/>
    <w:semiHidden/>
    <w:rsid w:val="00DD10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CU Farbschema">
      <a:dk1>
        <a:srgbClr val="002B51"/>
      </a:dk1>
      <a:lt1>
        <a:srgbClr val="E94E24"/>
      </a:lt1>
      <a:dk2>
        <a:srgbClr val="171616"/>
      </a:dk2>
      <a:lt2>
        <a:srgbClr val="FFFFFF"/>
      </a:lt2>
      <a:accent1>
        <a:srgbClr val="333333"/>
      </a:accent1>
      <a:accent2>
        <a:srgbClr val="666666"/>
      </a:accent2>
      <a:accent3>
        <a:srgbClr val="A5A5A5"/>
      </a:accent3>
      <a:accent4>
        <a:srgbClr val="999999"/>
      </a:accent4>
      <a:accent5>
        <a:srgbClr val="686868"/>
      </a:accent5>
      <a:accent6>
        <a:srgbClr val="008F97"/>
      </a:accent6>
      <a:hlink>
        <a:srgbClr val="E94E24"/>
      </a:hlink>
      <a:folHlink>
        <a:srgbClr val="E94E2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5BE6A81459791C41B4916806C66CD2FB" ma:contentTypeVersion="13" ma:contentTypeDescription="Ein neues Dokument erstellen." ma:contentTypeScope="" ma:versionID="a6ee6f48bafad1be43a5f51ff64310f3">
  <xsd:schema xmlns:xsd="http://www.w3.org/2001/XMLSchema" xmlns:xs="http://www.w3.org/2001/XMLSchema" xmlns:p="http://schemas.microsoft.com/office/2006/metadata/properties" xmlns:ns2="11ba38ed-5baf-4093-ad1b-e5f8048bede8" xmlns:ns3="67af38da-1558-40c2-a8d8-84d26c4ffa70" targetNamespace="http://schemas.microsoft.com/office/2006/metadata/properties" ma:root="true" ma:fieldsID="fbc8cfa1daf8bd29636055849c82991d" ns2:_="" ns3:_="">
    <xsd:import namespace="11ba38ed-5baf-4093-ad1b-e5f8048bede8"/>
    <xsd:import namespace="67af38da-1558-40c2-a8d8-84d26c4ffa7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a38ed-5baf-4093-ad1b-e5f8048be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af38da-1558-40c2-a8d8-84d26c4ffa70"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E94C32-69AB-4A21-85E7-530AFB926D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050A7C-2384-491B-8443-039CB4A09CF1}">
  <ds:schemaRefs>
    <ds:schemaRef ds:uri="http://schemas.openxmlformats.org/officeDocument/2006/bibliography"/>
  </ds:schemaRefs>
</ds:datastoreItem>
</file>

<file path=customXml/itemProps3.xml><?xml version="1.0" encoding="utf-8"?>
<ds:datastoreItem xmlns:ds="http://schemas.openxmlformats.org/officeDocument/2006/customXml" ds:itemID="{31AE363A-340C-431A-B81C-920ED1EAA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ba38ed-5baf-4093-ad1b-e5f8048bede8"/>
    <ds:schemaRef ds:uri="67af38da-1558-40c2-a8d8-84d26c4ff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F3D420-2F2A-4FCB-9F3E-CAFF455678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Vorlage Agenda Event Ceramic Composites1</Template>
  <TotalTime>0</TotalTime>
  <Pages>1</Pages>
  <Words>193</Words>
  <Characters>1223</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dc:creator>
  <cp:keywords/>
  <dc:description/>
  <cp:lastModifiedBy>Julia Konrad</cp:lastModifiedBy>
  <cp:revision>1</cp:revision>
  <dcterms:created xsi:type="dcterms:W3CDTF">2022-02-23T14:29:00Z</dcterms:created>
  <dcterms:modified xsi:type="dcterms:W3CDTF">2022-02-23T14:33:00Z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0x0101005BE6A81459791C41B4916806C66CD2FB</vt:lpwstr>
  </property>
</Properties>
</file>